
<file path=[Content_Types].xml><?xml version="1.0" encoding="utf-8"?>
<Types xmlns="http://schemas.openxmlformats.org/package/2006/content-types">
  <Default Extension="bin" ContentType="application/vnd.ms-word.attachedToolbars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FE7F9F" w14:textId="1755E06D" w:rsidR="003179C6" w:rsidRPr="00955149" w:rsidRDefault="00FC4F5F" w:rsidP="00532DCB">
      <w:pPr>
        <w:rPr>
          <w:rFonts w:ascii="NTFPrint" w:hAnsi="NTFPrint"/>
          <w:kern w:val="2"/>
          <w:sz w:val="96"/>
          <w:szCs w:val="96"/>
        </w:rPr>
      </w:pPr>
      <w:r w:rsidRPr="00955149">
        <w:rPr>
          <w:rFonts w:ascii="NTFPrint" w:hAnsi="NTFPrint"/>
          <w:noProof/>
          <w:kern w:val="2"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F957EA4" wp14:editId="548F74E9">
                <wp:simplePos x="0" y="0"/>
                <wp:positionH relativeFrom="margin">
                  <wp:posOffset>184150</wp:posOffset>
                </wp:positionH>
                <wp:positionV relativeFrom="paragraph">
                  <wp:posOffset>74930</wp:posOffset>
                </wp:positionV>
                <wp:extent cx="3114675" cy="7929245"/>
                <wp:effectExtent l="0" t="0" r="2857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792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981C2" w14:textId="1F4C37EE" w:rsidR="001779F1" w:rsidRPr="007574B7" w:rsidRDefault="001779F1">
                            <w:pP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</w:pP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>S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>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>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>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>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7574B7" w:rsidRPr="007574B7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>5</w:t>
                            </w:r>
                            <w:r w:rsidR="007574B7" w:rsidRPr="007574B7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></w:t>
                            </w:r>
                            <w:r w:rsidR="007574B7" w:rsidRPr="007574B7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O</w:t>
                            </w:r>
                            <w:r w:rsidR="007574B7" w:rsidRPr="007574B7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></w:t>
                            </w:r>
                          </w:p>
                          <w:p w14:paraId="42994F29" w14:textId="77777777" w:rsidR="001779F1" w:rsidRPr="0040136C" w:rsidRDefault="001779F1">
                            <w:pP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</w:pPr>
                          </w:p>
                          <w:p w14:paraId="5D37A438" w14:textId="77777777" w:rsidR="007574B7" w:rsidRDefault="007574B7">
                            <w:pP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</w:t>
                            </w:r>
                          </w:p>
                          <w:p w14:paraId="38B327CB" w14:textId="77777777" w:rsidR="007574B7" w:rsidRDefault="007574B7">
                            <w:pP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</w:t>
                            </w:r>
                          </w:p>
                          <w:p w14:paraId="0A9AFC4A" w14:textId="77777777" w:rsidR="007574B7" w:rsidRDefault="007574B7">
                            <w:pP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</w:t>
                            </w:r>
                          </w:p>
                          <w:p w14:paraId="33969B2D" w14:textId="77777777" w:rsidR="007574B7" w:rsidRDefault="007574B7">
                            <w:pP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</w:t>
                            </w:r>
                          </w:p>
                          <w:p w14:paraId="26FF2BA1" w14:textId="77777777" w:rsidR="007574B7" w:rsidRDefault="007574B7">
                            <w:pP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</w:t>
                            </w:r>
                          </w:p>
                          <w:p w14:paraId="2791972B" w14:textId="77777777" w:rsidR="007574B7" w:rsidRDefault="007574B7">
                            <w:pP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</w:t>
                            </w:r>
                          </w:p>
                          <w:p w14:paraId="73822AC0" w14:textId="77777777" w:rsidR="007574B7" w:rsidRDefault="007574B7">
                            <w:pP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</w:t>
                            </w:r>
                          </w:p>
                          <w:p w14:paraId="56122F30" w14:textId="77777777" w:rsidR="007574B7" w:rsidRDefault="007574B7">
                            <w:pP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</w:t>
                            </w:r>
                          </w:p>
                          <w:p w14:paraId="281C3092" w14:textId="77777777" w:rsidR="007574B7" w:rsidRDefault="007574B7">
                            <w:pP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</w:t>
                            </w:r>
                          </w:p>
                          <w:p w14:paraId="41B5D74B" w14:textId="77777777" w:rsidR="007574B7" w:rsidRDefault="007574B7">
                            <w:pP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</w:t>
                            </w:r>
                          </w:p>
                          <w:p w14:paraId="51AAD59E" w14:textId="678A5A44" w:rsidR="001779F1" w:rsidRPr="007574B7" w:rsidRDefault="001779F1">
                            <w:pP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</w:pPr>
                          </w:p>
                          <w:p w14:paraId="4CACE03A" w14:textId="6919BCDB" w:rsidR="001779F1" w:rsidRPr="0040136C" w:rsidRDefault="001779F1">
                            <w:pP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</w:pP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>T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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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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M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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085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I </w:t>
                            </w:r>
                            <w:r w:rsidR="00085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</w:t>
                            </w:r>
                            <w:r w:rsidR="00085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85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</w:t>
                            </w:r>
                            <w:r w:rsidR="00085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85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</w:t>
                            </w:r>
                            <w:r w:rsidR="00085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85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</w:t>
                            </w:r>
                            <w:r w:rsidR="00085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85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</w:t>
                            </w:r>
                            <w:r w:rsidR="00085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85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</w:t>
                            </w:r>
                            <w:r w:rsidR="00085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85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</w:t>
                            </w:r>
                            <w:r w:rsidR="00085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S</w:t>
                            </w:r>
                            <w:r w:rsidR="00085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</w:t>
                            </w:r>
                            <w:r w:rsidR="00085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85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</w:t>
                            </w:r>
                            <w:r w:rsidR="00085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S</w:t>
                            </w:r>
                            <w:r w:rsidR="00085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</w:t>
                            </w:r>
                            <w:r w:rsidR="00085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85DA6" w:rsidRPr="00085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</w:t>
                            </w:r>
                            <w:r w:rsidR="00085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85DA6" w:rsidRPr="00085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</w:t>
                            </w:r>
                            <w:r w:rsidR="00085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85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</w:t>
                            </w:r>
                            <w:r w:rsidR="00085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>F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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E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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, I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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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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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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81075" w:rsidRPr="00781075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</w:t>
                            </w:r>
                            <w:r w:rsidR="00781075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81075" w:rsidRPr="00781075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</w:t>
                            </w:r>
                            <w:r w:rsidR="00781075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81075" w:rsidRPr="00781075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</w:t>
                            </w:r>
                            <w:r w:rsidRPr="00781075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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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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R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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P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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</w:t>
                            </w:r>
                            <w:r w:rsidR="0040136C"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</w:t>
                            </w:r>
                            <w:r w:rsidR="0040136C"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0136C"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</w:t>
                            </w:r>
                            <w:r w:rsidR="0040136C"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0136C"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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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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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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R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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P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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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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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>.</w:t>
                            </w:r>
                            <w:r w:rsid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Y</w:t>
                            </w:r>
                            <w:r w:rsid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</w:t>
                            </w:r>
                            <w:r w:rsidR="0040136C"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</w:t>
                            </w:r>
                            <w:r w:rsidR="0040136C"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0136C"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</w:t>
                            </w:r>
                            <w:r w:rsidR="0040136C"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0136C"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</w:t>
                            </w:r>
                            <w:r w:rsidR="0040136C"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0136C"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</w:t>
                            </w:r>
                            <w:r w:rsidR="0040136C"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0136C"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</w:t>
                            </w:r>
                            <w:r w:rsidR="0040136C"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0136C"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</w:t>
                            </w:r>
                            <w:r w:rsidR="0040136C"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0136C"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</w:t>
                            </w:r>
                            <w:r w:rsidR="0040136C"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0136C"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</w:t>
                            </w:r>
                            <w:r w:rsidR="0040136C"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40136C"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</w:t>
                            </w:r>
                            <w:r w:rsidR="0040136C"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0136C"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</w:t>
                            </w:r>
                            <w:r w:rsidR="0040136C"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0136C" w:rsidRPr="0040136C">
                              <w:rPr>
                                <w:rFonts w:ascii="NTFPrint" w:hAnsi="NTFPrint"/>
                                <w:b/>
                                <w:bCs/>
                                <w:kern w:val="2"/>
                                <w:sz w:val="32"/>
                                <w:szCs w:val="32"/>
                              </w:rPr>
                              <w:t>rphutto</w:t>
                            </w:r>
                            <w:r w:rsidR="0040136C" w:rsidRPr="0040136C">
                              <w:rPr>
                                <w:rFonts w:ascii="Arial" w:hAnsi="Arial" w:cs="Arial"/>
                                <w:b/>
                                <w:bCs/>
                                <w:kern w:val="2"/>
                                <w:sz w:val="32"/>
                                <w:szCs w:val="32"/>
                              </w:rPr>
                              <w:t>1</w:t>
                            </w:r>
                            <w:r w:rsidR="0040136C">
                              <w:rPr>
                                <w:rFonts w:ascii="NTFCursive" w:hAnsi="NTFCursive" w:cs="Arial"/>
                                <w:b/>
                                <w:bCs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0136C" w:rsidRPr="0040136C">
                              <w:rPr>
                                <w:rFonts w:ascii="NTFCursive" w:hAnsi="NTFCursive"/>
                                <w:b/>
                                <w:bCs/>
                                <w:kern w:val="2"/>
                                <w:sz w:val="32"/>
                                <w:szCs w:val="32"/>
                              </w:rPr>
                              <w:t>.</w:t>
                            </w:r>
                            <w:r w:rsidR="0040136C"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6D605DD" w14:textId="77777777" w:rsidR="0040136C" w:rsidRPr="0040136C" w:rsidRDefault="0040136C">
                            <w:pP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</w:pPr>
                          </w:p>
                          <w:p w14:paraId="5ABB96AE" w14:textId="77777777" w:rsidR="00164E27" w:rsidRDefault="001779F1">
                            <w:pP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</w:pP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>E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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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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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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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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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0136C"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</w:t>
                            </w:r>
                            <w:r w:rsidR="0040136C"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0136C"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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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</w:t>
                            </w:r>
                            <w:r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5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</w:t>
                            </w:r>
                            <w:r w:rsidR="00085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</w:t>
                            </w:r>
                            <w:r w:rsidR="00085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85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</w:t>
                            </w:r>
                            <w:r w:rsidR="00085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R</w:t>
                            </w:r>
                            <w:r w:rsidR="00085DA6" w:rsidRPr="00085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</w:t>
                            </w:r>
                            <w:r w:rsidR="00085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P</w:t>
                            </w:r>
                            <w:r w:rsidR="00085DA6" w:rsidRPr="00085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</w:t>
                            </w:r>
                            <w:r w:rsidR="00085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85DA6" w:rsidRPr="00085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</w:t>
                            </w:r>
                            <w:r w:rsidR="0040136C" w:rsidRPr="00085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</w:t>
                            </w:r>
                            <w:r w:rsidR="0040136C"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0136C"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</w:t>
                            </w:r>
                            <w:r w:rsidR="0040136C"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H</w:t>
                            </w:r>
                            <w:r w:rsidR="0040136C"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</w:t>
                            </w:r>
                            <w:r w:rsidR="0040136C"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D</w:t>
                            </w:r>
                            <w:r w:rsidR="0040136C" w:rsidRPr="0040136C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</w:t>
                            </w:r>
                            <w:r w:rsidR="0040136C" w:rsidRPr="0040136C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E8C0641" w14:textId="77777777" w:rsidR="00164E27" w:rsidRDefault="00164E27">
                            <w:pP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</w:pPr>
                          </w:p>
                          <w:p w14:paraId="67BA7D1D" w14:textId="600DDC7A" w:rsidR="00164E27" w:rsidRPr="00276DA6" w:rsidRDefault="00164E27">
                            <w:pP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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T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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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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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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6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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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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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R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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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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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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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T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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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>!</w:t>
                            </w:r>
                            <w:r w:rsidR="000D6C80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4F5F" w:rsidRPr="00FC4F5F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>I</w:t>
                            </w:r>
                            <w:r w:rsidR="00FC4F5F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</w:t>
                            </w:r>
                            <w:r w:rsidR="00FC4F5F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4F5F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</w:t>
                            </w:r>
                            <w:r w:rsidR="00FC4F5F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FC4F5F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</w:t>
                            </w:r>
                            <w:r w:rsidR="00FC4F5F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4F5F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</w:t>
                            </w:r>
                            <w:r w:rsidR="00FC4F5F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4F5F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</w:t>
                            </w:r>
                            <w:r w:rsidR="00FC4F5F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4F5F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</w:t>
                            </w:r>
                            <w:r w:rsidR="00FC4F5F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4F5F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</w:t>
                            </w:r>
                            <w:r w:rsidR="00FC4F5F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4F5F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</w:t>
                            </w:r>
                            <w:r w:rsidR="00FC4F5F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FC4F5F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</w:t>
                            </w:r>
                            <w:r w:rsidR="00FC4F5F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4F5F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</w:t>
                            </w:r>
                            <w:r w:rsidR="00FC4F5F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4F5F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</w:t>
                            </w:r>
                            <w:r w:rsidR="00FC4F5F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4F5F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</w:t>
                            </w:r>
                            <w:r w:rsidR="00FC4F5F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4F5F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</w:t>
                            </w:r>
                            <w:r w:rsidR="00FC4F5F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4F5F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</w:t>
                            </w:r>
                            <w:r w:rsidR="00FC4F5F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4F5F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</w:t>
                            </w:r>
                            <w:r w:rsidR="00FC4F5F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4F5F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</w:t>
                            </w:r>
                            <w:r w:rsidR="00FC4F5F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4F5F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</w:t>
                            </w:r>
                            <w:r w:rsidR="00FC4F5F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4F5F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</w:t>
                            </w:r>
                            <w:r w:rsidR="00FC4F5F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>. H</w:t>
                            </w:r>
                            <w:r w:rsidR="00FC4F5F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</w:t>
                            </w:r>
                            <w:r w:rsidR="00FC4F5F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FC4F5F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</w:t>
                            </w:r>
                            <w:r w:rsidR="008F7312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F7312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</w:t>
                            </w:r>
                            <w:r w:rsidR="00FC4F5F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</w:t>
                            </w:r>
                            <w:r w:rsidR="00FC4F5F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4F5F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</w:t>
                            </w:r>
                            <w:r w:rsidR="008F7312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F7312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</w:t>
                            </w:r>
                            <w:r w:rsidR="008F7312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4B4B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</w:t>
                            </w:r>
                            <w:r w:rsidR="00174B4B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4B4B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</w:t>
                            </w:r>
                            <w:r w:rsidR="00174B4B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4B4B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</w:t>
                            </w:r>
                            <w:r w:rsidR="00174B4B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4B4B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</w:t>
                            </w:r>
                            <w:r w:rsidR="00174B4B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4B4B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</w:t>
                            </w:r>
                            <w:r w:rsidR="00174B4B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4B4B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</w:t>
                            </w:r>
                            <w:r w:rsidR="00174B4B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4B4B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</w:t>
                            </w:r>
                            <w:r w:rsidR="00174B4B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4B4B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</w:t>
                            </w:r>
                            <w:r w:rsidR="00174B4B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4B4B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</w:t>
                            </w:r>
                            <w:r w:rsidR="00174B4B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4B4B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</w:t>
                            </w:r>
                            <w:r w:rsidR="00174B4B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4B4B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</w:t>
                            </w:r>
                            <w:r w:rsidR="00276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</w:t>
                            </w:r>
                            <w:r w:rsidR="00276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276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</w:t>
                            </w:r>
                            <w:r w:rsidR="00276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6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</w:t>
                            </w:r>
                            <w:r w:rsidR="00276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6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</w:t>
                            </w:r>
                            <w:r w:rsidR="00276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6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</w:t>
                            </w:r>
                            <w:r w:rsidR="00276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6DA6">
                              <w:rPr>
                                <w:rFonts w:ascii="NTFCursive" w:hAnsi="NTFCursive" w:hint="eastAsia"/>
                                <w:kern w:val="2"/>
                                <w:sz w:val="32"/>
                                <w:szCs w:val="32"/>
                              </w:rPr>
                              <w:t></w:t>
                            </w:r>
                            <w:r w:rsidR="00276DA6"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54A19DF9" w14:textId="6990813A" w:rsidR="001779F1" w:rsidRPr="00164E27" w:rsidRDefault="001779F1">
                            <w:pPr>
                              <w:rPr>
                                <w:rFonts w:ascii="NTFCursive" w:hAnsi="NTFCursive"/>
                                <w:kern w:val="2"/>
                                <w:sz w:val="32"/>
                                <w:szCs w:val="32"/>
                              </w:rPr>
                            </w:pPr>
                          </w:p>
                          <w:p w14:paraId="0E1EF957" w14:textId="03EA7546" w:rsidR="001779F1" w:rsidRPr="001779F1" w:rsidRDefault="001779F1">
                            <w:pPr>
                              <w:rPr>
                                <w:rFonts w:ascii="NTFCursive" w:hAnsi="NTFCursive"/>
                                <w:kern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57E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5pt;margin-top:5.9pt;width:245.25pt;height:624.3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">
                <v:textbox>
                  <w:txbxContent>
                    <w:p w14:paraId="5B5981C2" w14:textId="1F4C37EE" w:rsidR="001779F1" w:rsidRPr="007574B7" w:rsidRDefault="001779F1">
                      <w:pP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</w:pP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  <w:u w:val="single"/>
                        </w:rPr>
                        <w:t>S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  <w:u w:val="single"/>
                        </w:rPr>
                        <w:t>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  <w:u w:val="single"/>
                        </w:rPr>
                        <w:t>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  <w:u w:val="single"/>
                        </w:rPr>
                        <w:t>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  <w:u w:val="single"/>
                        </w:rPr>
                        <w:t>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7574B7" w:rsidRPr="007574B7">
                        <w:rPr>
                          <w:rFonts w:ascii="NTFCursive" w:hAnsi="NTFCursive"/>
                          <w:kern w:val="2"/>
                          <w:sz w:val="32"/>
                          <w:szCs w:val="32"/>
                          <w:u w:val="single"/>
                        </w:rPr>
                        <w:t>5</w:t>
                      </w:r>
                      <w:r w:rsidR="007574B7" w:rsidRPr="007574B7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  <w:u w:val="single"/>
                        </w:rPr>
                        <w:t></w:t>
                      </w:r>
                      <w:r w:rsidR="007574B7" w:rsidRPr="007574B7">
                        <w:rPr>
                          <w:rFonts w:ascii="NTFCursive" w:hAnsi="NTFCursive"/>
                          <w:kern w:val="2"/>
                          <w:sz w:val="32"/>
                          <w:szCs w:val="32"/>
                          <w:u w:val="single"/>
                        </w:rPr>
                        <w:t xml:space="preserve"> O</w:t>
                      </w:r>
                      <w:r w:rsidR="007574B7" w:rsidRPr="007574B7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  <w:u w:val="single"/>
                        </w:rPr>
                        <w:t></w:t>
                      </w:r>
                    </w:p>
                    <w:p w14:paraId="42994F29" w14:textId="77777777" w:rsidR="001779F1" w:rsidRPr="0040136C" w:rsidRDefault="001779F1">
                      <w:pP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</w:pPr>
                    </w:p>
                    <w:p w14:paraId="5D37A438" w14:textId="77777777" w:rsidR="007574B7" w:rsidRDefault="007574B7">
                      <w:pP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</w:pP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</w:t>
                      </w:r>
                    </w:p>
                    <w:p w14:paraId="38B327CB" w14:textId="77777777" w:rsidR="007574B7" w:rsidRDefault="007574B7">
                      <w:pP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</w:pP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</w:t>
                      </w:r>
                    </w:p>
                    <w:p w14:paraId="0A9AFC4A" w14:textId="77777777" w:rsidR="007574B7" w:rsidRDefault="007574B7">
                      <w:pP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</w:pP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</w:t>
                      </w:r>
                    </w:p>
                    <w:p w14:paraId="33969B2D" w14:textId="77777777" w:rsidR="007574B7" w:rsidRDefault="007574B7">
                      <w:pP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</w:pP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</w:t>
                      </w:r>
                    </w:p>
                    <w:p w14:paraId="26FF2BA1" w14:textId="77777777" w:rsidR="007574B7" w:rsidRDefault="007574B7">
                      <w:pP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</w:pP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</w:t>
                      </w:r>
                    </w:p>
                    <w:p w14:paraId="2791972B" w14:textId="77777777" w:rsidR="007574B7" w:rsidRDefault="007574B7">
                      <w:pP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</w:pP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</w:t>
                      </w:r>
                    </w:p>
                    <w:p w14:paraId="73822AC0" w14:textId="77777777" w:rsidR="007574B7" w:rsidRDefault="007574B7">
                      <w:pP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</w:pP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</w:t>
                      </w:r>
                    </w:p>
                    <w:p w14:paraId="56122F30" w14:textId="77777777" w:rsidR="007574B7" w:rsidRDefault="007574B7">
                      <w:pP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</w:pP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</w:t>
                      </w:r>
                    </w:p>
                    <w:p w14:paraId="281C3092" w14:textId="77777777" w:rsidR="007574B7" w:rsidRDefault="007574B7">
                      <w:pP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</w:pP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</w:t>
                      </w:r>
                    </w:p>
                    <w:p w14:paraId="41B5D74B" w14:textId="77777777" w:rsidR="007574B7" w:rsidRDefault="007574B7">
                      <w:pP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</w:pP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</w:t>
                      </w:r>
                    </w:p>
                    <w:p w14:paraId="51AAD59E" w14:textId="678A5A44" w:rsidR="001779F1" w:rsidRPr="007574B7" w:rsidRDefault="001779F1">
                      <w:pP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</w:pPr>
                    </w:p>
                    <w:p w14:paraId="4CACE03A" w14:textId="6919BCDB" w:rsidR="001779F1" w:rsidRPr="0040136C" w:rsidRDefault="001779F1">
                      <w:pP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</w:pP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>T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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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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M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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, </w:t>
                      </w:r>
                      <w:r w:rsidR="00085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I </w:t>
                      </w:r>
                      <w:r w:rsidR="00085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</w:t>
                      </w:r>
                      <w:r w:rsidR="00085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085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</w:t>
                      </w:r>
                      <w:r w:rsidR="00085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085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</w:t>
                      </w:r>
                      <w:r w:rsidR="00085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085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</w:t>
                      </w:r>
                      <w:r w:rsidR="00085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085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</w:t>
                      </w:r>
                      <w:r w:rsidR="00085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085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</w:t>
                      </w:r>
                      <w:r w:rsidR="00085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085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</w:t>
                      </w:r>
                      <w:r w:rsidR="00085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S</w:t>
                      </w:r>
                      <w:r w:rsidR="00085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</w:t>
                      </w:r>
                      <w:r w:rsidR="00085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085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</w:t>
                      </w:r>
                      <w:r w:rsidR="00085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S</w:t>
                      </w:r>
                      <w:r w:rsidR="00085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</w:t>
                      </w:r>
                      <w:r w:rsidR="00085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085DA6" w:rsidRPr="00085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</w:t>
                      </w:r>
                      <w:r w:rsidR="00085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085DA6" w:rsidRPr="00085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</w:t>
                      </w:r>
                      <w:r w:rsidR="00085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085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</w:t>
                      </w:r>
                      <w:r w:rsidR="00085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. 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>F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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E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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, I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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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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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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781075" w:rsidRPr="00781075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</w:t>
                      </w:r>
                      <w:r w:rsidR="00781075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781075" w:rsidRPr="00781075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</w:t>
                      </w:r>
                      <w:r w:rsidR="00781075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781075" w:rsidRPr="00781075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</w:t>
                      </w:r>
                      <w:r w:rsidRPr="00781075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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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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R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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P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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</w:t>
                      </w:r>
                      <w:r w:rsidR="0040136C"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</w:t>
                      </w:r>
                      <w:r w:rsidR="0040136C"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40136C"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</w:t>
                      </w:r>
                      <w:r w:rsidR="0040136C"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40136C"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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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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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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R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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P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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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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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>.</w:t>
                      </w:r>
                      <w:r w:rsid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Y</w:t>
                      </w:r>
                      <w:r w:rsid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</w:t>
                      </w:r>
                      <w:r w:rsidR="0040136C"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</w:t>
                      </w:r>
                      <w:r w:rsidR="0040136C"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40136C"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</w:t>
                      </w:r>
                      <w:r w:rsidR="0040136C"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40136C"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</w:t>
                      </w:r>
                      <w:r w:rsidR="0040136C"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40136C"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</w:t>
                      </w:r>
                      <w:r w:rsidR="0040136C"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40136C"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</w:t>
                      </w:r>
                      <w:r w:rsidR="0040136C"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40136C"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</w:t>
                      </w:r>
                      <w:r w:rsidR="0040136C"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40136C"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</w:t>
                      </w:r>
                      <w:r w:rsidR="0040136C"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40136C"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</w:t>
                      </w:r>
                      <w:r w:rsidR="0040136C"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, </w:t>
                      </w:r>
                      <w:r w:rsidR="0040136C"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</w:t>
                      </w:r>
                      <w:r w:rsidR="0040136C"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40136C"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</w:t>
                      </w:r>
                      <w:r w:rsidR="0040136C"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40136C" w:rsidRPr="0040136C">
                        <w:rPr>
                          <w:rFonts w:ascii="NTFPrint" w:hAnsi="NTFPrint"/>
                          <w:b/>
                          <w:bCs/>
                          <w:kern w:val="2"/>
                          <w:sz w:val="32"/>
                          <w:szCs w:val="32"/>
                        </w:rPr>
                        <w:t>rphutto</w:t>
                      </w:r>
                      <w:r w:rsidR="0040136C" w:rsidRPr="0040136C">
                        <w:rPr>
                          <w:rFonts w:ascii="Arial" w:hAnsi="Arial" w:cs="Arial"/>
                          <w:b/>
                          <w:bCs/>
                          <w:kern w:val="2"/>
                          <w:sz w:val="32"/>
                          <w:szCs w:val="32"/>
                        </w:rPr>
                        <w:t>1</w:t>
                      </w:r>
                      <w:r w:rsidR="0040136C">
                        <w:rPr>
                          <w:rFonts w:ascii="NTFCursive" w:hAnsi="NTFCursive" w:cs="Arial"/>
                          <w:b/>
                          <w:bCs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40136C" w:rsidRPr="0040136C">
                        <w:rPr>
                          <w:rFonts w:ascii="NTFCursive" w:hAnsi="NTFCursive"/>
                          <w:b/>
                          <w:bCs/>
                          <w:kern w:val="2"/>
                          <w:sz w:val="32"/>
                          <w:szCs w:val="32"/>
                        </w:rPr>
                        <w:t>.</w:t>
                      </w:r>
                      <w:r w:rsidR="0040136C"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6D605DD" w14:textId="77777777" w:rsidR="0040136C" w:rsidRPr="0040136C" w:rsidRDefault="0040136C">
                      <w:pP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</w:pPr>
                    </w:p>
                    <w:p w14:paraId="5ABB96AE" w14:textId="77777777" w:rsidR="00164E27" w:rsidRDefault="001779F1">
                      <w:pP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</w:pP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>E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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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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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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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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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40136C"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</w:t>
                      </w:r>
                      <w:r w:rsidR="0040136C"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40136C"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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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</w:t>
                      </w:r>
                      <w:r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Pr="00085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</w:t>
                      </w:r>
                      <w:r w:rsidR="00085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</w:t>
                      </w:r>
                      <w:r w:rsidR="00085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085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</w:t>
                      </w:r>
                      <w:r w:rsidR="00085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R</w:t>
                      </w:r>
                      <w:r w:rsidR="00085DA6" w:rsidRPr="00085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</w:t>
                      </w:r>
                      <w:r w:rsidR="00085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P</w:t>
                      </w:r>
                      <w:r w:rsidR="00085DA6" w:rsidRPr="00085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</w:t>
                      </w:r>
                      <w:r w:rsidR="00085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085DA6" w:rsidRPr="00085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</w:t>
                      </w:r>
                      <w:r w:rsidR="0040136C" w:rsidRPr="00085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</w:t>
                      </w:r>
                      <w:r w:rsidR="0040136C"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40136C"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</w:t>
                      </w:r>
                      <w:r w:rsidR="0040136C"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H</w:t>
                      </w:r>
                      <w:r w:rsidR="0040136C"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</w:t>
                      </w:r>
                      <w:r w:rsidR="0040136C"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D</w:t>
                      </w:r>
                      <w:r w:rsidR="0040136C" w:rsidRPr="0040136C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</w:t>
                      </w:r>
                      <w:r w:rsidR="0040136C" w:rsidRPr="0040136C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>.</w:t>
                      </w:r>
                    </w:p>
                    <w:p w14:paraId="6E8C0641" w14:textId="77777777" w:rsidR="00164E27" w:rsidRDefault="00164E27">
                      <w:pP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</w:pPr>
                    </w:p>
                    <w:p w14:paraId="67BA7D1D" w14:textId="600DDC7A" w:rsidR="00164E27" w:rsidRPr="00276DA6" w:rsidRDefault="00164E27">
                      <w:pP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</w:pPr>
                      <w: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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T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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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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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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276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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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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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R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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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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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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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T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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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>!</w:t>
                      </w:r>
                      <w:r w:rsidR="000D6C80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FC4F5F" w:rsidRPr="00FC4F5F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>I</w:t>
                      </w:r>
                      <w:r w:rsidR="00FC4F5F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</w:t>
                      </w:r>
                      <w:r w:rsidR="00FC4F5F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FC4F5F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</w:t>
                      </w:r>
                      <w:r w:rsidR="00FC4F5F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, </w:t>
                      </w:r>
                      <w:r w:rsidR="00FC4F5F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</w:t>
                      </w:r>
                      <w:r w:rsidR="00FC4F5F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FC4F5F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</w:t>
                      </w:r>
                      <w:r w:rsidR="00FC4F5F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FC4F5F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</w:t>
                      </w:r>
                      <w:r w:rsidR="00FC4F5F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FC4F5F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</w:t>
                      </w:r>
                      <w:r w:rsidR="00FC4F5F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FC4F5F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</w:t>
                      </w:r>
                      <w:r w:rsidR="00FC4F5F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FC4F5F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</w:t>
                      </w:r>
                      <w:r w:rsidR="00FC4F5F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 </w:t>
                      </w:r>
                      <w:r w:rsidR="00FC4F5F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</w:t>
                      </w:r>
                      <w:r w:rsidR="00FC4F5F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FC4F5F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</w:t>
                      </w:r>
                      <w:r w:rsidR="00FC4F5F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FC4F5F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</w:t>
                      </w:r>
                      <w:r w:rsidR="00FC4F5F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FC4F5F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</w:t>
                      </w:r>
                      <w:r w:rsidR="00FC4F5F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FC4F5F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</w:t>
                      </w:r>
                      <w:r w:rsidR="00FC4F5F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FC4F5F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</w:t>
                      </w:r>
                      <w:r w:rsidR="00FC4F5F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FC4F5F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</w:t>
                      </w:r>
                      <w:r w:rsidR="00FC4F5F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FC4F5F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</w:t>
                      </w:r>
                      <w:r w:rsidR="00FC4F5F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FC4F5F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</w:t>
                      </w:r>
                      <w:r w:rsidR="00FC4F5F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FC4F5F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</w:t>
                      </w:r>
                      <w:r w:rsidR="00FC4F5F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>. H</w:t>
                      </w:r>
                      <w:r w:rsidR="00FC4F5F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</w:t>
                      </w:r>
                      <w:r w:rsidR="00FC4F5F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, </w:t>
                      </w:r>
                      <w:r w:rsidR="00FC4F5F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</w:t>
                      </w:r>
                      <w:r w:rsidR="008F7312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8F7312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</w:t>
                      </w:r>
                      <w:r w:rsidR="00FC4F5F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</w:t>
                      </w:r>
                      <w:r w:rsidR="00FC4F5F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FC4F5F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</w:t>
                      </w:r>
                      <w:r w:rsidR="008F7312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8F7312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</w:t>
                      </w:r>
                      <w:r w:rsidR="008F7312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174B4B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</w:t>
                      </w:r>
                      <w:r w:rsidR="00174B4B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174B4B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</w:t>
                      </w:r>
                      <w:r w:rsidR="00174B4B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174B4B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</w:t>
                      </w:r>
                      <w:r w:rsidR="00174B4B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174B4B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</w:t>
                      </w:r>
                      <w:r w:rsidR="00174B4B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174B4B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</w:t>
                      </w:r>
                      <w:r w:rsidR="00174B4B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174B4B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</w:t>
                      </w:r>
                      <w:r w:rsidR="00174B4B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174B4B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</w:t>
                      </w:r>
                      <w:r w:rsidR="00174B4B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174B4B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</w:t>
                      </w:r>
                      <w:r w:rsidR="00174B4B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174B4B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</w:t>
                      </w:r>
                      <w:r w:rsidR="00174B4B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174B4B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</w:t>
                      </w:r>
                      <w:r w:rsidR="00174B4B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174B4B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</w:t>
                      </w:r>
                      <w:r w:rsidR="00276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</w:t>
                      </w:r>
                      <w:r w:rsidR="00276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, </w:t>
                      </w:r>
                      <w:r w:rsidR="00276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</w:t>
                      </w:r>
                      <w:r w:rsidR="00276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276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</w:t>
                      </w:r>
                      <w:r w:rsidR="00276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276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</w:t>
                      </w:r>
                      <w:r w:rsidR="00276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276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</w:t>
                      </w:r>
                      <w:r w:rsidR="00276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 w:rsidR="00276DA6">
                        <w:rPr>
                          <w:rFonts w:ascii="NTFCursive" w:hAnsi="NTFCursive" w:hint="eastAsia"/>
                          <w:kern w:val="2"/>
                          <w:sz w:val="32"/>
                          <w:szCs w:val="32"/>
                        </w:rPr>
                        <w:t></w:t>
                      </w:r>
                      <w:r w:rsidR="00276DA6"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  <w:t>!</w:t>
                      </w:r>
                    </w:p>
                    <w:p w14:paraId="54A19DF9" w14:textId="6990813A" w:rsidR="001779F1" w:rsidRPr="00164E27" w:rsidRDefault="001779F1">
                      <w:pPr>
                        <w:rPr>
                          <w:rFonts w:ascii="NTFCursive" w:hAnsi="NTFCursive"/>
                          <w:kern w:val="2"/>
                          <w:sz w:val="32"/>
                          <w:szCs w:val="32"/>
                        </w:rPr>
                      </w:pPr>
                    </w:p>
                    <w:p w14:paraId="0E1EF957" w14:textId="03EA7546" w:rsidR="001779F1" w:rsidRPr="001779F1" w:rsidRDefault="001779F1">
                      <w:pPr>
                        <w:rPr>
                          <w:rFonts w:ascii="NTFCursive" w:hAnsi="NTFCursive"/>
                          <w:kern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179C6" w:rsidRPr="00955149" w:rsidSect="004013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82007F" w14:textId="77777777" w:rsidR="00A90B42" w:rsidRDefault="00A90B42" w:rsidP="00345D20">
      <w:r>
        <w:separator/>
      </w:r>
    </w:p>
  </w:endnote>
  <w:endnote w:type="continuationSeparator" w:id="0">
    <w:p w14:paraId="60FFC856" w14:textId="77777777" w:rsidR="00A90B42" w:rsidRDefault="00A90B42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TFPrint">
    <w:panose1 w:val="03000400000000000000"/>
    <w:charset w:val="00"/>
    <w:family w:val="script"/>
    <w:pitch w:val="variable"/>
    <w:sig w:usb0="00000003" w:usb1="00000000" w:usb2="00000000" w:usb3="00000000" w:csb0="00000001" w:csb1="00000000"/>
    <w:embedRegular r:id="rId1" w:fontKey="{F1B4D709-4B80-41B1-99B1-F6C1A74A1139}"/>
    <w:embedBold r:id="rId2" w:fontKey="{6BFEEBFD-EE23-410D-85A2-E3AEAA00A03F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3" w:fontKey="{B42EB166-91C0-4A24-9DF5-FC2FC5A8A88B}"/>
    <w:embedBold r:id="rId4" w:fontKey="{8237226D-83A1-421C-B3A3-DCF44733FB6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38D78F3-E45F-43A3-8B22-6467ACF3270B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6" w:fontKey="{67ED903D-58D1-4C5F-A2E7-560CE7C112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372265" w14:textId="77777777" w:rsidR="00A90B42" w:rsidRDefault="00A90B42" w:rsidP="00345D20">
      <w:r>
        <w:separator/>
      </w:r>
    </w:p>
  </w:footnote>
  <w:footnote w:type="continuationSeparator" w:id="0">
    <w:p w14:paraId="6570B894" w14:textId="77777777" w:rsidR="00A90B42" w:rsidRDefault="00A90B42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9F1"/>
    <w:rsid w:val="00000BD7"/>
    <w:rsid w:val="00001D74"/>
    <w:rsid w:val="00021905"/>
    <w:rsid w:val="00032F5C"/>
    <w:rsid w:val="00033392"/>
    <w:rsid w:val="000418A3"/>
    <w:rsid w:val="0004533A"/>
    <w:rsid w:val="00055D4D"/>
    <w:rsid w:val="00061926"/>
    <w:rsid w:val="000675F0"/>
    <w:rsid w:val="000712C6"/>
    <w:rsid w:val="000814D4"/>
    <w:rsid w:val="00084DEA"/>
    <w:rsid w:val="000853E9"/>
    <w:rsid w:val="00085DA6"/>
    <w:rsid w:val="000920E3"/>
    <w:rsid w:val="0009364C"/>
    <w:rsid w:val="000959FB"/>
    <w:rsid w:val="000A2E35"/>
    <w:rsid w:val="000B3158"/>
    <w:rsid w:val="000D56B1"/>
    <w:rsid w:val="000D6C80"/>
    <w:rsid w:val="000F158E"/>
    <w:rsid w:val="000F15C2"/>
    <w:rsid w:val="000F255A"/>
    <w:rsid w:val="000F36BA"/>
    <w:rsid w:val="000F6A84"/>
    <w:rsid w:val="00115F6E"/>
    <w:rsid w:val="00125F0F"/>
    <w:rsid w:val="00134F22"/>
    <w:rsid w:val="001406E9"/>
    <w:rsid w:val="00140C1C"/>
    <w:rsid w:val="001428F2"/>
    <w:rsid w:val="00145929"/>
    <w:rsid w:val="00146C82"/>
    <w:rsid w:val="001566A0"/>
    <w:rsid w:val="00160502"/>
    <w:rsid w:val="00164E27"/>
    <w:rsid w:val="001659E5"/>
    <w:rsid w:val="00174B4B"/>
    <w:rsid w:val="00175385"/>
    <w:rsid w:val="00176B02"/>
    <w:rsid w:val="001779F1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6DA6"/>
    <w:rsid w:val="002774ED"/>
    <w:rsid w:val="002B412E"/>
    <w:rsid w:val="002C2F72"/>
    <w:rsid w:val="002C3CFF"/>
    <w:rsid w:val="002D5A01"/>
    <w:rsid w:val="002E1389"/>
    <w:rsid w:val="002E7E11"/>
    <w:rsid w:val="002F6F7E"/>
    <w:rsid w:val="003179C6"/>
    <w:rsid w:val="00320828"/>
    <w:rsid w:val="0032100F"/>
    <w:rsid w:val="00323769"/>
    <w:rsid w:val="0033045A"/>
    <w:rsid w:val="00332E90"/>
    <w:rsid w:val="003414D0"/>
    <w:rsid w:val="00345D20"/>
    <w:rsid w:val="0036176B"/>
    <w:rsid w:val="00364234"/>
    <w:rsid w:val="0039790A"/>
    <w:rsid w:val="003A0977"/>
    <w:rsid w:val="003A0D7E"/>
    <w:rsid w:val="003A503C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136C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D7D36"/>
    <w:rsid w:val="004E0115"/>
    <w:rsid w:val="004E10BF"/>
    <w:rsid w:val="004E24EF"/>
    <w:rsid w:val="004E2C5A"/>
    <w:rsid w:val="004E4EAD"/>
    <w:rsid w:val="004E5A70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B4C55"/>
    <w:rsid w:val="005B5656"/>
    <w:rsid w:val="005D7B79"/>
    <w:rsid w:val="005E0A44"/>
    <w:rsid w:val="005E55BE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4384"/>
    <w:rsid w:val="007574B7"/>
    <w:rsid w:val="00760DE3"/>
    <w:rsid w:val="00761CDA"/>
    <w:rsid w:val="00765511"/>
    <w:rsid w:val="00770325"/>
    <w:rsid w:val="00781075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8F7312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55149"/>
    <w:rsid w:val="00962CE4"/>
    <w:rsid w:val="009841FD"/>
    <w:rsid w:val="0098639E"/>
    <w:rsid w:val="009920A2"/>
    <w:rsid w:val="009A0E46"/>
    <w:rsid w:val="009A772F"/>
    <w:rsid w:val="009B04E8"/>
    <w:rsid w:val="009B1175"/>
    <w:rsid w:val="009C4730"/>
    <w:rsid w:val="009D2069"/>
    <w:rsid w:val="009F1372"/>
    <w:rsid w:val="00A068B1"/>
    <w:rsid w:val="00A10C17"/>
    <w:rsid w:val="00A17516"/>
    <w:rsid w:val="00A26E8B"/>
    <w:rsid w:val="00A36537"/>
    <w:rsid w:val="00A40DE8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0B42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2456B"/>
    <w:rsid w:val="00B31AE6"/>
    <w:rsid w:val="00B33DB8"/>
    <w:rsid w:val="00B41373"/>
    <w:rsid w:val="00B54C67"/>
    <w:rsid w:val="00B611F7"/>
    <w:rsid w:val="00B82FDA"/>
    <w:rsid w:val="00B90A12"/>
    <w:rsid w:val="00BA7042"/>
    <w:rsid w:val="00BC0D11"/>
    <w:rsid w:val="00BC1DC6"/>
    <w:rsid w:val="00BC5052"/>
    <w:rsid w:val="00BF0420"/>
    <w:rsid w:val="00BF30F2"/>
    <w:rsid w:val="00C1318F"/>
    <w:rsid w:val="00C2371A"/>
    <w:rsid w:val="00C26F84"/>
    <w:rsid w:val="00C32491"/>
    <w:rsid w:val="00C347FF"/>
    <w:rsid w:val="00C57E53"/>
    <w:rsid w:val="00C614AD"/>
    <w:rsid w:val="00C77C94"/>
    <w:rsid w:val="00C8084E"/>
    <w:rsid w:val="00C865B2"/>
    <w:rsid w:val="00C910FB"/>
    <w:rsid w:val="00CA0BBD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3246"/>
    <w:rsid w:val="00E56352"/>
    <w:rsid w:val="00E60B33"/>
    <w:rsid w:val="00E64255"/>
    <w:rsid w:val="00E654ED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4DCF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4F5F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11D2FA"/>
  <w15:docId w15:val="{FD8CB92E-CB22-4843-B451-84D779A38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136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2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customXml" Target="../customXml/item4.xml"/><Relationship Id="rId10" Type="http://schemas.openxmlformats.org/officeDocument/2006/relationships/endnotes" Target="endnotes.xml"/><Relationship Id="rId4" Type="http://schemas.openxmlformats.org/officeDocument/2006/relationships/customXml" Target="../customXml/item3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0EA989659A014B9EF56C9895DC0172" ma:contentTypeVersion="12" ma:contentTypeDescription="Create a new document." ma:contentTypeScope="" ma:versionID="5e00c2e90d541c1a1d7de6ab2ef1715a">
  <xsd:schema xmlns:xsd="http://www.w3.org/2001/XMLSchema" xmlns:xs="http://www.w3.org/2001/XMLSchema" xmlns:p="http://schemas.microsoft.com/office/2006/metadata/properties" xmlns:ns3="3a0bd4f3-4971-4ac6-8e67-51c39a010dbe" xmlns:ns4="2c4aedcb-2513-4efa-883e-6efda3e357b5" targetNamespace="http://schemas.microsoft.com/office/2006/metadata/properties" ma:root="true" ma:fieldsID="5f777ed4f0a68aeb975e300dc7e78284" ns3:_="" ns4:_="">
    <xsd:import namespace="3a0bd4f3-4971-4ac6-8e67-51c39a010dbe"/>
    <xsd:import namespace="2c4aedcb-2513-4efa-883e-6efda3e357b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d4f3-4971-4ac6-8e67-51c39a010d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aedcb-2513-4efa-883e-6efda3e357b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AEDB27-6BC4-4564-BF68-3D18289521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1AADF9-923D-43AB-BD05-B00ACED82F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97FF3D-F56F-4C42-B970-CCFB29BBC206}">
  <ds:schemaRefs>
    <ds:schemaRef ds:uri="http://schemas.microsoft.com/office/2006/documentManagement/types"/>
    <ds:schemaRef ds:uri="3a0bd4f3-4971-4ac6-8e67-51c39a010dbe"/>
    <ds:schemaRef ds:uri="http://schemas.openxmlformats.org/package/2006/metadata/core-properties"/>
    <ds:schemaRef ds:uri="http://purl.org/dc/elements/1.1/"/>
    <ds:schemaRef ds:uri="2c4aedcb-2513-4efa-883e-6efda3e357b5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ACDE914-9204-4206-A4E8-565A1ACC87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0bd4f3-4971-4ac6-8e67-51c39a010dbe"/>
    <ds:schemaRef ds:uri="2c4aedcb-2513-4efa-883e-6efda3e357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Nicola Templeman</dc:creator>
  <cp:keywords/>
  <dc:description/>
  <cp:lastModifiedBy>Ellie Templeman</cp:lastModifiedBy>
  <cp:revision>2</cp:revision>
  <cp:lastPrinted>2020-10-02T11:15:00Z</cp:lastPrinted>
  <dcterms:created xsi:type="dcterms:W3CDTF">2020-10-02T11:23:00Z</dcterms:created>
  <dcterms:modified xsi:type="dcterms:W3CDTF">2020-10-02T11:23:00Z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0x010100850EA989659A014B9EF56C9895DC0172</vt:lpwstr>
  </property>
</Properties>
</file>